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</w:rPr>
      </w:pPr>
      <w:bookmarkStart w:id="0" w:name="_GoBack"/>
      <w:r w:rsidRPr="005E63E9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4pt;height:656.4pt">
            <v:imagedata r:id="rId5" o:title=""/>
          </v:shape>
        </w:pic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</w:rPr>
      </w:pPr>
    </w:p>
    <w:p w:rsidR="00FF13AD" w:rsidRPr="008A2B5F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</w:rPr>
      </w:pPr>
      <w:r w:rsidRPr="008A2B5F">
        <w:rPr>
          <w:rFonts w:ascii="Times New Roman" w:hAnsi="Times New Roman"/>
        </w:rPr>
        <w:t>«Утверждено</w:t>
      </w:r>
      <w:r>
        <w:rPr>
          <w:rFonts w:ascii="Times New Roman" w:hAnsi="Times New Roman"/>
        </w:rPr>
        <w:t>»</w:t>
      </w:r>
      <w:r w:rsidRPr="008A2B5F">
        <w:rPr>
          <w:rFonts w:ascii="Times New Roman" w:hAnsi="Times New Roman"/>
        </w:rPr>
        <w:t xml:space="preserve">                                                                                        Приложение 2</w:t>
      </w:r>
    </w:p>
    <w:p w:rsidR="00FF13AD" w:rsidRPr="008A2B5F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127" w:hanging="2127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Заведующий МБДОУ - д/с «Солнышко</w:t>
      </w:r>
      <w:r w:rsidRPr="008A2B5F">
        <w:rPr>
          <w:rFonts w:ascii="Times New Roman" w:hAnsi="Times New Roman"/>
        </w:rPr>
        <w:t xml:space="preserve">»                            </w:t>
      </w:r>
      <w:r>
        <w:rPr>
          <w:rFonts w:ascii="Times New Roman" w:hAnsi="Times New Roman"/>
        </w:rPr>
        <w:t xml:space="preserve">  </w:t>
      </w:r>
      <w:r w:rsidRPr="008A2B5F">
        <w:rPr>
          <w:rFonts w:ascii="Times New Roman" w:hAnsi="Times New Roman"/>
        </w:rPr>
        <w:t xml:space="preserve"> к приказу Управления образования</w:t>
      </w:r>
    </w:p>
    <w:p w:rsidR="00FF13AD" w:rsidRPr="008A2B5F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127" w:hanging="2127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________</w:t>
      </w:r>
      <w:r w:rsidRPr="008A2B5F">
        <w:rPr>
          <w:rFonts w:ascii="Times New Roman" w:hAnsi="Times New Roman"/>
        </w:rPr>
        <w:t xml:space="preserve">   /</w:t>
      </w:r>
      <w:r>
        <w:rPr>
          <w:rFonts w:ascii="Times New Roman" w:hAnsi="Times New Roman"/>
        </w:rPr>
        <w:t xml:space="preserve">А. В. Милованова/                                              </w:t>
      </w:r>
      <w:r w:rsidRPr="008A2B5F">
        <w:rPr>
          <w:rFonts w:ascii="Times New Roman" w:hAnsi="Times New Roman"/>
        </w:rPr>
        <w:t xml:space="preserve"> администрации МО Аркадакского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127" w:hanging="2127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Приказ № 7   от 25.01.2017г.</w:t>
      </w:r>
      <w:r w:rsidRPr="008A2B5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               </w:t>
      </w:r>
      <w:r w:rsidRPr="008A2B5F">
        <w:rPr>
          <w:rFonts w:ascii="Times New Roman" w:hAnsi="Times New Roman"/>
        </w:rPr>
        <w:t xml:space="preserve">                      </w:t>
      </w:r>
      <w:r>
        <w:rPr>
          <w:rFonts w:ascii="Times New Roman" w:hAnsi="Times New Roman"/>
        </w:rPr>
        <w:t xml:space="preserve">          муниципального района</w:t>
      </w:r>
    </w:p>
    <w:p w:rsidR="00FF13AD" w:rsidRPr="008A2B5F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127" w:hanging="2127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от 25.01.2017г. №9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127" w:hanging="2127"/>
        <w:jc w:val="right"/>
        <w:textAlignment w:val="baseline"/>
        <w:rPr>
          <w:rFonts w:ascii="Times New Roman" w:hAnsi="Times New Roman"/>
          <w:sz w:val="28"/>
          <w:szCs w:val="28"/>
        </w:rPr>
      </w:pPr>
      <w:r w:rsidRPr="008A2B5F">
        <w:rPr>
          <w:rFonts w:ascii="Times New Roman" w:hAnsi="Times New Roman"/>
        </w:rPr>
        <w:t xml:space="preserve">              </w:t>
      </w:r>
      <w:r>
        <w:rPr>
          <w:rFonts w:ascii="Times New Roman" w:hAnsi="Times New Roman"/>
        </w:rPr>
        <w:t xml:space="preserve">                  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127" w:hanging="2127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Положение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426" w:right="708" w:firstLine="283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 муниципальном консультационном центре по взаимодействию с родительской общественностью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127" w:hanging="2127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127" w:hanging="2127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8" w:firstLine="5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8" w:firstLine="56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 Консультационный центр </w:t>
      </w:r>
      <w:r>
        <w:rPr>
          <w:rFonts w:ascii="Times New Roman" w:hAnsi="Times New Roman"/>
          <w:bCs/>
          <w:sz w:val="28"/>
          <w:szCs w:val="28"/>
        </w:rPr>
        <w:t xml:space="preserve">по взаимодействию с родительской общественностью </w:t>
      </w:r>
      <w:r>
        <w:rPr>
          <w:rFonts w:ascii="Times New Roman" w:hAnsi="Times New Roman"/>
          <w:sz w:val="28"/>
          <w:szCs w:val="28"/>
        </w:rPr>
        <w:t xml:space="preserve">(далее – Центр) создается на базе муниципального бюджетного  дошкольного образовательного учреждения - детский сад «Солнышко» Аркадакского  района Саратовской области.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8" w:firstLine="56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 Настоящее Положение о Центре (далее </w:t>
      </w:r>
      <w:r>
        <w:rPr>
          <w:rFonts w:ascii="Times New Roman" w:hAnsi="Times New Roman"/>
          <w:sz w:val="28"/>
          <w:szCs w:val="28"/>
        </w:rPr>
        <w:sym w:font="Symbol" w:char="F02D"/>
      </w:r>
      <w:r>
        <w:rPr>
          <w:rFonts w:ascii="Times New Roman" w:hAnsi="Times New Roman"/>
          <w:sz w:val="28"/>
          <w:szCs w:val="28"/>
        </w:rPr>
        <w:t xml:space="preserve"> Положение) разработано в соответствии с п. 3 ст. 64 Федерального закона </w:t>
      </w:r>
      <w:r>
        <w:rPr>
          <w:rFonts w:ascii="Times New Roman" w:hAnsi="Times New Roman"/>
          <w:bCs/>
          <w:sz w:val="28"/>
          <w:szCs w:val="28"/>
        </w:rPr>
        <w:t>от 29 декабря 2012 года № 273-ФЗ «Об образовании в Российской Федерации», письмом Министерства образования и науки РФ от 22 декабря 2014 года № 08-2170 «О методических рекомендациях», приказом министерства образования Саратовской области от 2 октября 2015 года</w:t>
      </w:r>
      <w:r>
        <w:rPr>
          <w:rFonts w:ascii="Times New Roman" w:hAnsi="Times New Roman"/>
          <w:sz w:val="28"/>
          <w:szCs w:val="28"/>
        </w:rPr>
        <w:t xml:space="preserve"> № ___ «О создании консультационных центров по взаимодействию дошкольных образовательных организаций различных форм и родительской общественности» и на основании приказа управления образования администрации МО Аркадакского муниципального района  от «25_» января 2017 года № 9 «О создании консультационных центров по взаимодействию дошкольных образовательных организаций различных форм и родительской общественности в Аркадакском  муниципальном районе», Уставом и локальными актами организации.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8" w:firstLine="56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 Центр осуществляет взаимодействие с министерством образования Саратовской области, Саратовским областным институтом развития образования, региональным консультационном  центром, органами местного самоуправления в сфере образования, дошкольными образовательными организациями различных форм (в том числе семейной), родительской общественностью и другими образовательными, медицинскими учреждениями и учреждениями культуры с целью привлечения кадрового потенциала данных организаций к работе в Центре.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28" w:firstLine="56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 Целью создания Центра является повышение доступности и качества дошкольного образования через развитие вариативных форм дошкольного образования и совершенствование методической, психолого-педагогической, диагностической и консультативной помощи родителям, обеспечивающих получение детьми дошкольное образование в форме семейного образования.</w:t>
      </w:r>
    </w:p>
    <w:bookmarkEnd w:id="0"/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 Задачи Центра: </w:t>
      </w:r>
    </w:p>
    <w:p w:rsidR="00FF13AD" w:rsidRDefault="00FF13AD" w:rsidP="008A2B5F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оказание консультативной помощи родителям (законным представителям) и детям, не посещающим дошкольное образовательное учреждение, для обеспечения равных стартовых возможностей при поступлении в общеобразовательные учреждения; </w:t>
      </w:r>
    </w:p>
    <w:p w:rsidR="00FF13AD" w:rsidRDefault="00FF13AD" w:rsidP="008A2B5F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оказание индивидуальной консультативной помощи родителям (законным представителям) по различным вопросам воспитания, обучения и развития детей дошкольного возраста; </w:t>
      </w:r>
    </w:p>
    <w:p w:rsidR="00FF13AD" w:rsidRDefault="00FF13AD" w:rsidP="008A2B5F">
      <w:pPr>
        <w:numPr>
          <w:ilvl w:val="0"/>
          <w:numId w:val="1"/>
        </w:num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оказание содействия в социализации детей дошкольного возраста, не посещающих дошкольные образовательные учреждения; </w:t>
      </w:r>
    </w:p>
    <w:p w:rsidR="00FF13AD" w:rsidRDefault="00FF13AD" w:rsidP="008A2B5F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своевременное диагностирование проблем в развитии у детей раннего и дошкольного возраста с целью оказания им коррекционной медицинской, психологической и педагогической помощи; </w:t>
      </w:r>
    </w:p>
    <w:p w:rsidR="00FF13AD" w:rsidRDefault="00FF13AD" w:rsidP="008A2B5F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разработка индивидуальных рекомендаций по оказанию детям возможной методической, психолого-педагогической, диагностической и консультативной помощи, организация их специального обучения и воспитания в семье.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firstLine="56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 Предоставление методической, психолого-педагогической, диагностической и консультативной помощи осуществляется на бесплатной основе в соответствии с законодательством Российской Федерации.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 Информация о предоставлении методической, психолого-педагогической, диагностической и консультативной помощи размещается на официальном сайте дошкольной образовательной организации или общеобразовательной организации (далее – организация).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Основные функции Центра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center"/>
        <w:textAlignment w:val="baseline"/>
        <w:rPr>
          <w:rFonts w:ascii="Times New Roman" w:hAnsi="Times New Roman"/>
          <w:b/>
          <w:sz w:val="28"/>
          <w:szCs w:val="28"/>
          <w:highlight w:val="yellow"/>
        </w:rPr>
      </w:pPr>
    </w:p>
    <w:p w:rsidR="00FF13AD" w:rsidRDefault="00FF13AD" w:rsidP="008A2B5F">
      <w:pPr>
        <w:tabs>
          <w:tab w:val="left" w:pos="993"/>
        </w:tabs>
        <w:spacing w:after="0" w:line="240" w:lineRule="auto"/>
        <w:ind w:left="42" w:firstLine="6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ab/>
        <w:t>В рамках задачи по содействию в создании и функционировании на базе дошкольных и общеобразовательных организаций муниципальных консультационных центров по оказанию методической, психолого-педагогической, диагностической и консультативной помощи родителям, Центр осуществляет следующие функции:</w:t>
      </w:r>
    </w:p>
    <w:p w:rsidR="00FF13AD" w:rsidRDefault="00FF13AD" w:rsidP="008A2B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2.1.1.</w:t>
      </w:r>
      <w:r>
        <w:rPr>
          <w:rFonts w:ascii="Times New Roman" w:hAnsi="Times New Roman"/>
          <w:sz w:val="28"/>
          <w:szCs w:val="28"/>
        </w:rPr>
        <w:tab/>
        <w:t>Информационная работа по популяризации вариативных форм получения дошкольного образования в Аркадакском  муниципальном районе.</w:t>
      </w:r>
    </w:p>
    <w:p w:rsidR="00FF13AD" w:rsidRDefault="00FF13AD" w:rsidP="008A2B5F">
      <w:pPr>
        <w:tabs>
          <w:tab w:val="left" w:pos="993"/>
        </w:tabs>
        <w:spacing w:after="0" w:line="240" w:lineRule="auto"/>
        <w:ind w:left="42" w:firstLine="6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2.1.2.</w:t>
      </w:r>
      <w:r>
        <w:rPr>
          <w:rFonts w:ascii="Times New Roman" w:hAnsi="Times New Roman"/>
          <w:sz w:val="28"/>
          <w:szCs w:val="28"/>
        </w:rPr>
        <w:tab/>
        <w:t>Разработка методического обеспечения по созданию и функционированию на базе дошкольных и общеобразовательных организаций муниципальных консультационных центров по оказанию методической, психолого-педагогической, диагностической и консультативной помощи родителям, чьи дети не посещают детские сады, групп кратковременного пребывания, центров развития и др.</w:t>
      </w:r>
    </w:p>
    <w:p w:rsidR="00FF13AD" w:rsidRDefault="00FF13AD" w:rsidP="008A2B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2.1.3. Оказание консультативной помощи руководству и сотрудникам дошкольных образовательных организаций по созданию и функционированию муниципальных консультационных центров по оказанию методической, психолого-педагогической, диагностической и консультативной помощи родителям, чьи дети не посещают детские сады, групп кратковременного пребывания, центров развития и других вариативных форм получения дошкольного образования.</w:t>
      </w:r>
    </w:p>
    <w:p w:rsidR="00FF13AD" w:rsidRDefault="00FF13AD" w:rsidP="008A2B5F">
      <w:pPr>
        <w:tabs>
          <w:tab w:val="left" w:pos="993"/>
        </w:tabs>
        <w:spacing w:after="0" w:line="240" w:lineRule="auto"/>
        <w:ind w:left="42" w:firstLine="6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>
        <w:rPr>
          <w:rFonts w:ascii="Times New Roman" w:hAnsi="Times New Roman"/>
          <w:sz w:val="28"/>
          <w:szCs w:val="28"/>
        </w:rPr>
        <w:tab/>
        <w:t>В рамках задачи по организации взаимодействия дошкольных образовательных организаций, семейных детских садов и индивидуальных предпринимателей, оказывающих услуги по дошкольному образованию Центр осуществляет следующие функции:</w:t>
      </w:r>
    </w:p>
    <w:p w:rsidR="00FF13AD" w:rsidRDefault="00FF13AD" w:rsidP="008A2B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2.2.1.</w:t>
      </w:r>
      <w:r>
        <w:rPr>
          <w:rFonts w:ascii="Times New Roman" w:hAnsi="Times New Roman"/>
          <w:sz w:val="28"/>
          <w:szCs w:val="28"/>
        </w:rPr>
        <w:tab/>
        <w:t>Участие в подготовке и проведении мероприятий, направленных на распространение опыта предоставления услуг по дошкольному образованию путем организации взаимодействия дошкольных образовательных организаций различных организационно-правовых форм, семейных детских садов и индивидуальных предпринимателей, оказывающих услуги по дошкольному образованию.</w:t>
      </w:r>
    </w:p>
    <w:p w:rsidR="00FF13AD" w:rsidRDefault="00FF13AD" w:rsidP="008A2B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2.2.2.</w:t>
      </w:r>
      <w:r>
        <w:rPr>
          <w:rFonts w:ascii="Times New Roman" w:hAnsi="Times New Roman"/>
          <w:sz w:val="28"/>
          <w:szCs w:val="28"/>
        </w:rPr>
        <w:tab/>
        <w:t>Оказание консультативной помощи родительской общественности по вопросам реализации прав и обязанностей, которые имеют родители (законные представители) детей дошкольного возраста, обучающихся в дошкольных образовательных организациях различных организационно-правовых форм, семейных детских садах и у индивидуальных предпринимателей, оказывающих услуги по дошкольному образованию.</w:t>
      </w:r>
    </w:p>
    <w:p w:rsidR="00FF13AD" w:rsidRDefault="00FF13AD" w:rsidP="008A2B5F">
      <w:pPr>
        <w:tabs>
          <w:tab w:val="left" w:pos="993"/>
        </w:tabs>
        <w:spacing w:after="0" w:line="240" w:lineRule="auto"/>
        <w:ind w:left="42" w:firstLine="6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</w:t>
      </w:r>
      <w:r>
        <w:rPr>
          <w:rFonts w:ascii="Times New Roman" w:hAnsi="Times New Roman"/>
          <w:sz w:val="28"/>
          <w:szCs w:val="28"/>
        </w:rPr>
        <w:tab/>
        <w:t>В рамках задачи по совершенствованию методической, психолого-педагогической, диагностической и консультативной помощи родителям, чьи дети получают дошкольное образование в форме семейного образования, Центр осуществляет следующие функции:</w:t>
      </w:r>
    </w:p>
    <w:p w:rsidR="00FF13AD" w:rsidRDefault="00FF13AD" w:rsidP="008A2B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2.3.1.</w:t>
      </w:r>
      <w:r>
        <w:rPr>
          <w:rFonts w:ascii="Times New Roman" w:hAnsi="Times New Roman"/>
          <w:sz w:val="28"/>
          <w:szCs w:val="28"/>
        </w:rPr>
        <w:tab/>
        <w:t>Изучение удовлетворенности родителей (законных представителей) качеством предоставления методической, психолого-педагогической, диагностической и консультативной помощи по обучению детей в форме семейного образования, а также в различных вариативных формах (в группах кратковременного пребывания, центрах развития и других вариативных формах получения дошкольного образования).</w:t>
      </w:r>
    </w:p>
    <w:p w:rsidR="00FF13AD" w:rsidRDefault="00FF13AD" w:rsidP="008A2B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2.3.2.</w:t>
      </w:r>
      <w:r>
        <w:rPr>
          <w:rFonts w:ascii="Times New Roman" w:hAnsi="Times New Roman"/>
          <w:sz w:val="28"/>
          <w:szCs w:val="28"/>
        </w:rPr>
        <w:tab/>
        <w:t>Совершенствование и распространение методик, технологий воспитания и дошкольного образования детей в условиях семьи.</w:t>
      </w:r>
    </w:p>
    <w:p w:rsidR="00FF13AD" w:rsidRDefault="00FF13AD" w:rsidP="008A2B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2.3.3.</w:t>
      </w:r>
      <w:r>
        <w:rPr>
          <w:rFonts w:ascii="Times New Roman" w:hAnsi="Times New Roman"/>
          <w:sz w:val="28"/>
          <w:szCs w:val="28"/>
        </w:rPr>
        <w:tab/>
        <w:t>Совершенствование и распространение методик, технологий воспитания и дошкольного образования детей в различных вариативных формах (в группах кратковременного пребывания, центрах развития, семейных детских садах, у индивидуальных предпринимателей, оказывающих услуги по дошкольному образованию и в других вариативных формах получения дошкольного образования).</w:t>
      </w:r>
    </w:p>
    <w:p w:rsidR="00FF13AD" w:rsidRDefault="00FF13AD" w:rsidP="008A2B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2.3.4.</w:t>
      </w:r>
      <w:r>
        <w:rPr>
          <w:rFonts w:ascii="Times New Roman" w:hAnsi="Times New Roman"/>
          <w:sz w:val="28"/>
          <w:szCs w:val="28"/>
        </w:rPr>
        <w:tab/>
        <w:t>Консультирование родителей о возможностях получения методической, психолого-педагогической, диагностической и консультативной помощи по воспитанию детей дошкольного возраста.</w:t>
      </w:r>
    </w:p>
    <w:p w:rsidR="00FF13AD" w:rsidRDefault="00FF13AD" w:rsidP="008A2B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F13AD" w:rsidRDefault="00FF13AD" w:rsidP="008A2B5F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Основные участники взаимодействия Центра</w:t>
      </w:r>
    </w:p>
    <w:p w:rsidR="00FF13AD" w:rsidRDefault="00FF13AD" w:rsidP="008A2B5F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FF13AD" w:rsidRDefault="00FF13AD" w:rsidP="008A2B5F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Основными участниками взаимодействия Центра являются:</w:t>
      </w:r>
    </w:p>
    <w:p w:rsidR="00FF13AD" w:rsidRDefault="00FF13AD" w:rsidP="008A2B5F">
      <w:pPr>
        <w:numPr>
          <w:ilvl w:val="0"/>
          <w:numId w:val="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специалисты регионального консультационного центра;</w:t>
      </w:r>
    </w:p>
    <w:p w:rsidR="00FF13AD" w:rsidRDefault="00FF13AD" w:rsidP="008A2B5F">
      <w:pPr>
        <w:numPr>
          <w:ilvl w:val="0"/>
          <w:numId w:val="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специалисты муниципальных органов управления образованием;</w:t>
      </w:r>
    </w:p>
    <w:p w:rsidR="00FF13AD" w:rsidRDefault="00FF13AD" w:rsidP="008A2B5F">
      <w:pPr>
        <w:numPr>
          <w:ilvl w:val="0"/>
          <w:numId w:val="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родители (законные представители);</w:t>
      </w:r>
    </w:p>
    <w:p w:rsidR="00FF13AD" w:rsidRDefault="00FF13AD" w:rsidP="008A2B5F">
      <w:pPr>
        <w:numPr>
          <w:ilvl w:val="0"/>
          <w:numId w:val="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специалисты дошкольных образовательных и общеобразовательных организаций района и области;</w:t>
      </w:r>
    </w:p>
    <w:p w:rsidR="00FF13AD" w:rsidRDefault="00FF13AD" w:rsidP="008A2B5F">
      <w:pPr>
        <w:numPr>
          <w:ilvl w:val="0"/>
          <w:numId w:val="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специалисты районной психолого-медико-педагогической комиссии;</w:t>
      </w:r>
    </w:p>
    <w:p w:rsidR="00FF13AD" w:rsidRDefault="00FF13AD" w:rsidP="008A2B5F">
      <w:pPr>
        <w:numPr>
          <w:ilvl w:val="0"/>
          <w:numId w:val="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специалисты Центра.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Организация деятельности Центра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 Методическая, психолого-педагогическая, диагностическая и консультативная помощь осуществляется через следующие формы деятельности: </w:t>
      </w:r>
    </w:p>
    <w:p w:rsidR="00FF13AD" w:rsidRDefault="00FF13AD" w:rsidP="008A2B5F">
      <w:pPr>
        <w:numPr>
          <w:ilvl w:val="0"/>
          <w:numId w:val="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обучение – информирование родителей (законных представителей), направленное на предотвращение возникающих семейных проблем и формирование педагогической культуры родителей (законных представителей) с целью объединения требований к ребенку в воспитании со стороны всех членов семьи, формирование положительных взаимоотношений в семье; </w:t>
      </w:r>
    </w:p>
    <w:p w:rsidR="00FF13AD" w:rsidRDefault="00FF13AD" w:rsidP="008A2B5F">
      <w:pPr>
        <w:numPr>
          <w:ilvl w:val="0"/>
          <w:numId w:val="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консультирование – информирование родителей о физиологических и психологических особенностях развития ребёнка, основных направлениях воспитательных воздействий, преодолений кризисных ситуаций.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 Консультации, тренинги, беседы, теоретические и практические семинары, лектории проводятся согласно графику, утвержденному руководителем консультационного центра по взаимодействию дошкольных образовательных организаций различных форм и родительской общественности.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 Учёт обращений родителей (законных представителей), воспитывающих детей дошкольного возраста на дому, за получением методической, психолого-педагогической, диагностической и консультативной помощи ведётся в журнале учёта обращений.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4.4. Основанием для предоставления методической, психолого-педагогической, диагностической и консультативной помощи являются личные заявления родителей (законных представителей) в электронной или письменной форме, которые регистрируются в установленном порядке в день поступления специалистами Центра.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 Предоставление методической, психолого-педагогической, диагностической и консультативной помощи осуществляется в соответствии с индивидуальными графиками проведения мероприятий с детьми и их родителями (законными представителями) и фиксируется в журнале учёта.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 Центр проводит организационно-методические, информационно-аналитические и консультационные мероприятия для специалистов дошкольных образовательных организаций, на базе которых функционируют муниципальные консультационные центры.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4.7. Формы предоставления методической, психолого-педагогической, диагностической и консультативной помощи определяются организацией. 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Условия создания и функционирования Центра</w:t>
      </w:r>
    </w:p>
    <w:p w:rsidR="00FF13AD" w:rsidRDefault="00FF13AD" w:rsidP="008A2B5F">
      <w:pPr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F13AD" w:rsidRDefault="00FF13AD" w:rsidP="008A2B5F">
      <w:pPr>
        <w:tabs>
          <w:tab w:val="left" w:pos="728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</w:t>
      </w:r>
      <w:r>
        <w:rPr>
          <w:rFonts w:ascii="Times New Roman" w:hAnsi="Times New Roman"/>
          <w:sz w:val="28"/>
          <w:szCs w:val="28"/>
        </w:rPr>
        <w:tab/>
        <w:t>Центр возглавляет руководитель, назначаемый руководителем дошкольной образовательной организации.</w:t>
      </w:r>
    </w:p>
    <w:p w:rsidR="00FF13AD" w:rsidRDefault="00FF13AD" w:rsidP="008A2B5F">
      <w:pPr>
        <w:tabs>
          <w:tab w:val="left" w:pos="728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</w:t>
      </w:r>
      <w:r>
        <w:rPr>
          <w:rFonts w:ascii="Times New Roman" w:hAnsi="Times New Roman"/>
          <w:sz w:val="28"/>
          <w:szCs w:val="28"/>
        </w:rPr>
        <w:tab/>
        <w:t>Деятельность Центра осуществляется в помещениях дошкольной образовательной организации, отвечающим санитарно-гигиеническим требованиям и пожарной безопасности.</w:t>
      </w:r>
    </w:p>
    <w:p w:rsidR="00FF13AD" w:rsidRDefault="00FF13AD" w:rsidP="008A2B5F">
      <w:pPr>
        <w:tabs>
          <w:tab w:val="left" w:pos="728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</w:t>
      </w:r>
      <w:r>
        <w:rPr>
          <w:rFonts w:ascii="Times New Roman" w:hAnsi="Times New Roman"/>
          <w:sz w:val="28"/>
          <w:szCs w:val="28"/>
        </w:rPr>
        <w:tab/>
        <w:t>Услуги, предоставляемые Центром, оказываются на бесплатной основе.</w:t>
      </w:r>
    </w:p>
    <w:p w:rsidR="00FF13AD" w:rsidRDefault="00FF13AD" w:rsidP="008A2B5F">
      <w:pPr>
        <w:tabs>
          <w:tab w:val="left" w:pos="728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</w:t>
      </w:r>
      <w:r>
        <w:rPr>
          <w:rFonts w:ascii="Times New Roman" w:hAnsi="Times New Roman"/>
          <w:sz w:val="28"/>
          <w:szCs w:val="28"/>
        </w:rPr>
        <w:tab/>
        <w:t>Финансирование деятельности осуществляется за счет средств организации, на базе которой функционирует Центр, в пределах ассигнований, выделяемых по решению учредителя на эти цели.</w:t>
      </w:r>
    </w:p>
    <w:p w:rsidR="00FF13AD" w:rsidRDefault="00FF13AD" w:rsidP="008A2B5F">
      <w:pPr>
        <w:tabs>
          <w:tab w:val="left" w:pos="728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</w:t>
      </w:r>
      <w:r>
        <w:rPr>
          <w:rFonts w:ascii="Times New Roman" w:hAnsi="Times New Roman"/>
          <w:sz w:val="28"/>
          <w:szCs w:val="28"/>
        </w:rPr>
        <w:tab/>
        <w:t>Режим работы Центра согласно утвержденному руководителем графику работы.</w:t>
      </w:r>
    </w:p>
    <w:p w:rsidR="00FF13AD" w:rsidRDefault="00FF13AD" w:rsidP="008A2B5F">
      <w:pPr>
        <w:tabs>
          <w:tab w:val="left" w:pos="851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Перечень нормативной и правовой документации Центра</w:t>
      </w:r>
    </w:p>
    <w:p w:rsidR="00FF13AD" w:rsidRDefault="00FF13AD" w:rsidP="008A2B5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документацией, регулирующей деятельность Центра, являются: </w:t>
      </w:r>
    </w:p>
    <w:p w:rsidR="00FF13AD" w:rsidRDefault="00FF13AD" w:rsidP="008A2B5F">
      <w:pPr>
        <w:tabs>
          <w:tab w:val="left" w:pos="1134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  <w:t>Приказ о создании Консультационного центра на базе дошкольного образовательного учреждения.</w:t>
      </w:r>
    </w:p>
    <w:p w:rsidR="00FF13AD" w:rsidRDefault="00FF13AD" w:rsidP="008A2B5F">
      <w:pPr>
        <w:tabs>
          <w:tab w:val="left" w:pos="1134"/>
          <w:tab w:val="left" w:pos="1276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  <w:t>Положение о Консультационном центре по взаимодействию дошкольных образовательных организаций различных форм и родительской общественности.</w:t>
      </w:r>
    </w:p>
    <w:p w:rsidR="00FF13AD" w:rsidRDefault="00FF13AD" w:rsidP="008A2B5F">
      <w:pPr>
        <w:tabs>
          <w:tab w:val="left" w:pos="1134"/>
          <w:tab w:val="left" w:pos="1276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ab/>
        <w:t xml:space="preserve">План работы Консультационного центра по взаимодействию дошкольных образовательных организаций различных форм и родительской общественности. </w:t>
      </w:r>
    </w:p>
    <w:p w:rsidR="00FF13AD" w:rsidRDefault="00FF13AD" w:rsidP="008A2B5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Организационно-функциональная структура Центра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FF13AD" w:rsidRDefault="00FF13AD" w:rsidP="008A2B5F">
      <w:pPr>
        <w:tabs>
          <w:tab w:val="left" w:pos="709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</w:t>
      </w:r>
      <w:r>
        <w:rPr>
          <w:rFonts w:ascii="Times New Roman" w:hAnsi="Times New Roman"/>
          <w:sz w:val="28"/>
          <w:szCs w:val="28"/>
        </w:rPr>
        <w:tab/>
        <w:t>Организация предоставления консультативной помощи по вопросам взаимодействия дошкольных образовательных организаций различных форм и родительской общественности в Центре строится на основе интеграции деятельности различных специалистов образовательной организации.</w:t>
      </w:r>
    </w:p>
    <w:p w:rsidR="00FF13AD" w:rsidRDefault="00FF13AD" w:rsidP="008A2B5F">
      <w:pPr>
        <w:tabs>
          <w:tab w:val="left" w:pos="709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</w:t>
      </w:r>
      <w:r>
        <w:rPr>
          <w:rFonts w:ascii="Times New Roman" w:hAnsi="Times New Roman"/>
          <w:sz w:val="28"/>
          <w:szCs w:val="28"/>
        </w:rPr>
        <w:tab/>
        <w:t>К работе Центра привлекаются (с их согласия) работники образовательных дошкольных и общеобразовательных организаций муниципалитета таким образом, чтобы обеспечить организацию сотрудничества профильных специалистов по разработке и распространению методик, технологий воспитания и дошкольного образования детей в условиях семьи.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8. Права, обязанности и ответственность Центра</w:t>
      </w:r>
    </w:p>
    <w:p w:rsidR="00FF13AD" w:rsidRDefault="00FF13AD" w:rsidP="008A2B5F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FF13AD" w:rsidRDefault="00FF13AD" w:rsidP="008A2B5F">
      <w:pPr>
        <w:tabs>
          <w:tab w:val="left" w:pos="709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</w:t>
      </w:r>
      <w:r>
        <w:rPr>
          <w:rFonts w:ascii="Times New Roman" w:hAnsi="Times New Roman"/>
          <w:sz w:val="28"/>
          <w:szCs w:val="28"/>
        </w:rPr>
        <w:tab/>
        <w:t>Центр в целях осуществления деятельности имеет право:</w:t>
      </w:r>
    </w:p>
    <w:p w:rsidR="00FF13AD" w:rsidRDefault="00FF13AD" w:rsidP="008A2B5F">
      <w:pPr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 принимать решения при выборе способов выполнения поставленных задач;</w:t>
      </w:r>
    </w:p>
    <w:p w:rsidR="00FF13AD" w:rsidRDefault="00FF13AD" w:rsidP="008A2B5F">
      <w:pPr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получать от регионального консультационного центра, органов управления образованием, образовательных организаций информацию по вопросам, необходимым для решения поставленных задач;</w:t>
      </w:r>
    </w:p>
    <w:p w:rsidR="00FF13AD" w:rsidRDefault="00FF13AD" w:rsidP="008A2B5F">
      <w:pPr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организовывать мероприятия с участием представителей регионального консультационного центра, органов управления образованием, образовательных организаций, индивидуальных предпринимателей, родительской общественности;</w:t>
      </w:r>
    </w:p>
    <w:p w:rsidR="00FF13AD" w:rsidRDefault="00FF13AD" w:rsidP="008A2B5F">
      <w:pPr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взаимодействовать с гражданами и организациями по вопросам деятельности Центра;</w:t>
      </w:r>
    </w:p>
    <w:p w:rsidR="00FF13AD" w:rsidRDefault="00FF13AD" w:rsidP="008A2B5F">
      <w:pPr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установленном порядке привлекать работников организации, а также специалистов иных организаций к выполнению отдельных работ Центра;</w:t>
      </w:r>
    </w:p>
    <w:p w:rsidR="00FF13AD" w:rsidRDefault="00FF13AD" w:rsidP="008A2B5F">
      <w:pPr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в своей работе технические средства и помещения организации.</w:t>
      </w:r>
    </w:p>
    <w:p w:rsidR="00FF13AD" w:rsidRDefault="00FF13AD" w:rsidP="008A2B5F">
      <w:pPr>
        <w:tabs>
          <w:tab w:val="left" w:pos="709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Центр обязан:</w:t>
      </w:r>
    </w:p>
    <w:p w:rsidR="00FF13AD" w:rsidRDefault="00FF13AD" w:rsidP="008A2B5F">
      <w:pPr>
        <w:numPr>
          <w:ilvl w:val="0"/>
          <w:numId w:val="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свою деятельность в соответствии с действующим законодательством, Уставом и локальными нормативными актами дошкольной образовательной организации;</w:t>
      </w:r>
    </w:p>
    <w:p w:rsidR="00FF13AD" w:rsidRDefault="00FF13AD" w:rsidP="008A2B5F">
      <w:pPr>
        <w:numPr>
          <w:ilvl w:val="0"/>
          <w:numId w:val="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своевременно предоставлять отчет о деятельности Центра в муниципальные органы управления образованием.</w:t>
      </w:r>
    </w:p>
    <w:p w:rsidR="00FF13AD" w:rsidRDefault="00FF13AD" w:rsidP="008A2B5F">
      <w:pPr>
        <w:tabs>
          <w:tab w:val="left" w:pos="709"/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Текущий контроль за соблюдением и исполнением настоящего Положения осуществляется посредством процедур внутреннего и внешнего контроля. </w:t>
      </w:r>
    </w:p>
    <w:p w:rsidR="00FF13AD" w:rsidRDefault="00FF13AD" w:rsidP="008A2B5F">
      <w:p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8.3.1.</w:t>
      </w:r>
      <w:r>
        <w:rPr>
          <w:rFonts w:ascii="Times New Roman" w:hAnsi="Times New Roman"/>
          <w:sz w:val="28"/>
          <w:szCs w:val="28"/>
        </w:rPr>
        <w:tab/>
        <w:t xml:space="preserve">Внутренний контроль осуществляется руководителем Центра в виде оперативного контроля (по конкретному обращению заявителя, либо другого заинтересованного лица) и итогового контроля (отчет по итогам года и др.). </w:t>
      </w:r>
    </w:p>
    <w:p w:rsidR="00FF13AD" w:rsidRDefault="00FF13AD" w:rsidP="008A2B5F">
      <w:pPr>
        <w:tabs>
          <w:tab w:val="left" w:pos="993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8.3.2.</w:t>
      </w:r>
      <w:r>
        <w:rPr>
          <w:rFonts w:ascii="Times New Roman" w:hAnsi="Times New Roman"/>
          <w:sz w:val="28"/>
          <w:szCs w:val="28"/>
        </w:rPr>
        <w:tab/>
        <w:t xml:space="preserve">Внешний контроль может осуществляться в следующих формах: </w:t>
      </w:r>
    </w:p>
    <w:p w:rsidR="00FF13AD" w:rsidRDefault="00FF13AD" w:rsidP="008A2B5F">
      <w:pPr>
        <w:numPr>
          <w:ilvl w:val="0"/>
          <w:numId w:val="6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мониторинга основных показателей работы Центра по взаимодействию дошкольных образовательных организаций и родительской общественности; </w:t>
      </w:r>
    </w:p>
    <w:p w:rsidR="00FF13AD" w:rsidRDefault="00FF13AD" w:rsidP="008A2B5F">
      <w:pPr>
        <w:numPr>
          <w:ilvl w:val="0"/>
          <w:numId w:val="6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обращений и жалоб, которые могут поступить в муниципальные и региональные органы исполнительной власти, осуществляющие управление в сфере образования, от граждан по содержанию работы Центра.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8.3.3. Ответственность за работу муниципального консультативного центра несёт руководитель организации.</w:t>
      </w: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textAlignment w:val="baseline"/>
        <w:rPr>
          <w:rFonts w:ascii="Times New Roman" w:hAnsi="Times New Roman"/>
          <w:sz w:val="28"/>
          <w:szCs w:val="28"/>
        </w:rPr>
      </w:pPr>
    </w:p>
    <w:p w:rsidR="00FF13AD" w:rsidRDefault="00FF13AD" w:rsidP="008A2B5F">
      <w:pPr>
        <w:overflowPunct w:val="0"/>
        <w:autoSpaceDE w:val="0"/>
        <w:autoSpaceDN w:val="0"/>
        <w:adjustRightInd w:val="0"/>
        <w:spacing w:after="0" w:line="240" w:lineRule="auto"/>
        <w:ind w:left="14" w:firstLine="574"/>
        <w:textAlignment w:val="baseline"/>
        <w:rPr>
          <w:rFonts w:ascii="Times New Roman" w:hAnsi="Times New Roman"/>
          <w:sz w:val="28"/>
          <w:szCs w:val="28"/>
        </w:rPr>
      </w:pPr>
    </w:p>
    <w:p w:rsidR="00FF13AD" w:rsidRDefault="00FF13AD" w:rsidP="008A2B5F">
      <w:pPr>
        <w:rPr>
          <w:lang w:eastAsia="en-US"/>
        </w:rPr>
      </w:pPr>
    </w:p>
    <w:p w:rsidR="00FF13AD" w:rsidRDefault="00FF13AD" w:rsidP="008A2B5F"/>
    <w:sectPr w:rsidR="00FF13AD" w:rsidSect="00057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10CD"/>
    <w:multiLevelType w:val="hybridMultilevel"/>
    <w:tmpl w:val="6FFC7CF2"/>
    <w:lvl w:ilvl="0" w:tplc="940C25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B12269"/>
    <w:multiLevelType w:val="hybridMultilevel"/>
    <w:tmpl w:val="89EEF198"/>
    <w:lvl w:ilvl="0" w:tplc="940C25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02C5E63"/>
    <w:multiLevelType w:val="hybridMultilevel"/>
    <w:tmpl w:val="689EDF78"/>
    <w:lvl w:ilvl="0" w:tplc="940C25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81C70C4"/>
    <w:multiLevelType w:val="hybridMultilevel"/>
    <w:tmpl w:val="D42E7E88"/>
    <w:lvl w:ilvl="0" w:tplc="940C25CA">
      <w:start w:val="1"/>
      <w:numFmt w:val="bullet"/>
      <w:lvlText w:val=""/>
      <w:lvlJc w:val="left"/>
      <w:pPr>
        <w:ind w:left="130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13E6471"/>
    <w:multiLevelType w:val="hybridMultilevel"/>
    <w:tmpl w:val="FDE4C8AA"/>
    <w:lvl w:ilvl="0" w:tplc="940C25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5BA57D0"/>
    <w:multiLevelType w:val="hybridMultilevel"/>
    <w:tmpl w:val="1D62B3B8"/>
    <w:lvl w:ilvl="0" w:tplc="940C25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2B5F"/>
    <w:rsid w:val="00057459"/>
    <w:rsid w:val="0040491A"/>
    <w:rsid w:val="005E63E9"/>
    <w:rsid w:val="008A2B5F"/>
    <w:rsid w:val="00FF1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45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49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8</Pages>
  <Words>2087</Words>
  <Characters>11901</Characters>
  <Application>Microsoft Office Outlook</Application>
  <DocSecurity>0</DocSecurity>
  <Lines>0</Lines>
  <Paragraphs>0</Paragraphs>
  <ScaleCrop>false</ScaleCrop>
  <Company>Curnos™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kmi 230</cp:lastModifiedBy>
  <cp:revision>3</cp:revision>
  <cp:lastPrinted>2017-04-24T11:46:00Z</cp:lastPrinted>
  <dcterms:created xsi:type="dcterms:W3CDTF">2017-04-24T11:36:00Z</dcterms:created>
  <dcterms:modified xsi:type="dcterms:W3CDTF">2017-04-24T16:00:00Z</dcterms:modified>
</cp:coreProperties>
</file>